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93" w:rsidRPr="00305408" w:rsidRDefault="004B2325" w:rsidP="00305408">
      <w:pPr>
        <w:pStyle w:val="Heading1"/>
        <w:spacing w:line="276" w:lineRule="auto"/>
        <w:ind w:left="0"/>
        <w:contextualSpacing/>
        <w:rPr>
          <w:rFonts w:ascii="Arial" w:eastAsia="Times New Roman" w:hAnsi="Arial" w:cs="Arial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4B2325">
        <w:rPr>
          <w:rFonts w:ascii="Arial" w:hAnsi="Arial" w:cs="Arial"/>
          <w:noProof/>
          <w:color w:val="17365D" w:themeColor="text2" w:themeShade="BF"/>
          <w:sz w:val="22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3EBDB5" wp14:editId="7D009F4B">
                <wp:simplePos x="0" y="0"/>
                <wp:positionH relativeFrom="column">
                  <wp:posOffset>-581025</wp:posOffset>
                </wp:positionH>
                <wp:positionV relativeFrom="paragraph">
                  <wp:posOffset>-1577340</wp:posOffset>
                </wp:positionV>
                <wp:extent cx="8054975" cy="914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826" w:rsidRDefault="004B2325" w:rsidP="006B182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B1826">
                              <w:rPr>
                                <w:b/>
                                <w:color w:val="FFFFFF" w:themeColor="background1"/>
                                <w:sz w:val="3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Business &amp; Enterprise Competition 2018</w:t>
                            </w:r>
                            <w:r w:rsidR="006B1826" w:rsidRPr="006B1826">
                              <w:rPr>
                                <w:b/>
                                <w:color w:val="FFFFFF" w:themeColor="background1"/>
                                <w:sz w:val="3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6B1826" w:rsidRPr="006B1826" w:rsidRDefault="006B1826" w:rsidP="006B182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B1826">
                              <w:rPr>
                                <w:b/>
                                <w:color w:val="FFFFFF" w:themeColor="background1"/>
                                <w:sz w:val="3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Secondary School</w:t>
                            </w:r>
                          </w:p>
                          <w:p w:rsidR="006B1826" w:rsidRPr="006B1826" w:rsidRDefault="006B1826" w:rsidP="004B232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5pt;margin-top:-124.2pt;width:634.2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" filled="f" stroked="f">
                <v:textbox>
                  <w:txbxContent>
                    <w:p w:rsidR="006B1826" w:rsidRDefault="004B2325" w:rsidP="006B1826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B1826">
                        <w:rPr>
                          <w:b/>
                          <w:color w:val="FFFFFF" w:themeColor="background1"/>
                          <w:sz w:val="3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Business &amp; Enterprise Competition 2018</w:t>
                      </w:r>
                      <w:r w:rsidR="006B1826" w:rsidRPr="006B1826">
                        <w:rPr>
                          <w:b/>
                          <w:color w:val="FFFFFF" w:themeColor="background1"/>
                          <w:sz w:val="3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6B1826" w:rsidRPr="006B1826" w:rsidRDefault="006B1826" w:rsidP="006B1826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B1826">
                        <w:rPr>
                          <w:b/>
                          <w:color w:val="FFFFFF" w:themeColor="background1"/>
                          <w:sz w:val="3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Secondary School</w:t>
                      </w:r>
                    </w:p>
                    <w:p w:rsidR="006B1826" w:rsidRPr="006B1826" w:rsidRDefault="006B1826" w:rsidP="004B232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5D93">
        <w:rPr>
          <w:rFonts w:ascii="Arial" w:hAnsi="Arial" w:cs="Arial"/>
          <w:noProof/>
          <w:color w:val="1F497D" w:themeColor="text2"/>
          <w:sz w:val="40"/>
          <w:szCs w:val="56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0C01C6F2" wp14:editId="3B39E624">
            <wp:simplePos x="0" y="0"/>
            <wp:positionH relativeFrom="margin">
              <wp:posOffset>-578485</wp:posOffset>
            </wp:positionH>
            <wp:positionV relativeFrom="margin">
              <wp:posOffset>-1699260</wp:posOffset>
            </wp:positionV>
            <wp:extent cx="7799705" cy="1510030"/>
            <wp:effectExtent l="0" t="0" r="0" b="0"/>
            <wp:wrapSquare wrapText="bothSides"/>
            <wp:docPr id="25" name="Picture 25" descr="C:\Users\anniepearl\Documents\Images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iepearl\Documents\Images\IMG_7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4"/>
                    <a:stretch/>
                  </pic:blipFill>
                  <pic:spPr bwMode="auto">
                    <a:xfrm>
                      <a:off x="0" y="0"/>
                      <a:ext cx="77997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D93" w:rsidRPr="00995D93">
        <w:rPr>
          <w:rFonts w:ascii="Arial" w:hAnsi="Arial" w:cs="Arial"/>
          <w:noProof/>
          <w:color w:val="17365D"/>
          <w:sz w:val="28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7C311F84" wp14:editId="0393149A">
            <wp:simplePos x="0" y="0"/>
            <wp:positionH relativeFrom="margin">
              <wp:posOffset>4532630</wp:posOffset>
            </wp:positionH>
            <wp:positionV relativeFrom="margin">
              <wp:posOffset>-36195</wp:posOffset>
            </wp:positionV>
            <wp:extent cx="2343150" cy="408305"/>
            <wp:effectExtent l="0" t="0" r="0" b="0"/>
            <wp:wrapSquare wrapText="bothSides"/>
            <wp:docPr id="1" name="Picture 1" descr="cid:image001.png@01D36A88.1FAE7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6A88.1FAE75E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3" t="6849" b="36985"/>
                    <a:stretch/>
                  </pic:blipFill>
                  <pic:spPr bwMode="auto">
                    <a:xfrm>
                      <a:off x="0" y="0"/>
                      <a:ext cx="23431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4FD" w:rsidRPr="00995D93">
        <w:rPr>
          <w:rFonts w:ascii="Arial" w:hAnsi="Arial" w:cs="Arial"/>
          <w:color w:val="17365D" w:themeColor="text2" w:themeShade="BF"/>
          <w:sz w:val="40"/>
          <w:szCs w:val="56"/>
        </w:rPr>
        <w:t>REGISTER YOUR TEAM</w:t>
      </w:r>
      <w:r w:rsidR="00260858" w:rsidRPr="00995D93">
        <w:rPr>
          <w:rFonts w:ascii="Arial" w:eastAsia="Times New Roman" w:hAnsi="Arial" w:cs="Arial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5408" w:rsidRDefault="004974FD" w:rsidP="00305408">
      <w:pPr>
        <w:pStyle w:val="Heading2"/>
        <w:spacing w:line="276" w:lineRule="auto"/>
        <w:contextualSpacing/>
        <w:rPr>
          <w:rFonts w:ascii="Arial" w:eastAsia="Times New Roman" w:hAnsi="Arial" w:cs="Arial"/>
          <w:snapToGrid w:val="0"/>
          <w:color w:val="17365D" w:themeColor="text2" w:themeShade="BF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305408">
        <w:rPr>
          <w:rFonts w:ascii="Arial" w:hAnsi="Arial" w:cs="Arial"/>
          <w:color w:val="17365D" w:themeColor="text2" w:themeShade="BF"/>
          <w:sz w:val="22"/>
          <w:szCs w:val="36"/>
        </w:rPr>
        <w:t>Please complete all of the fields marked*</w:t>
      </w:r>
      <w:r w:rsidR="00260858" w:rsidRPr="00305408">
        <w:rPr>
          <w:rFonts w:ascii="Arial" w:eastAsia="Times New Roman" w:hAnsi="Arial" w:cs="Arial"/>
          <w:snapToGrid w:val="0"/>
          <w:color w:val="17365D" w:themeColor="text2" w:themeShade="BF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305408" w:rsidRPr="00305408" w:rsidRDefault="00305408" w:rsidP="00305408">
      <w:pPr>
        <w:rPr>
          <w:lang w:val="en-GB" w:eastAsia="x-none" w:bidi="x-none"/>
        </w:rPr>
      </w:pPr>
    </w:p>
    <w:p w:rsidR="00FB2763" w:rsidRPr="00260858" w:rsidRDefault="00FB2763" w:rsidP="00FB2763">
      <w:pPr>
        <w:spacing w:line="276" w:lineRule="auto"/>
        <w:contextualSpacing/>
        <w:rPr>
          <w:color w:val="17365D" w:themeColor="text2" w:themeShade="BF"/>
          <w:sz w:val="16"/>
          <w:szCs w:val="16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2C8BE" wp14:editId="075C1385">
                <wp:simplePos x="0" y="0"/>
                <wp:positionH relativeFrom="column">
                  <wp:posOffset>38248</wp:posOffset>
                </wp:positionH>
                <wp:positionV relativeFrom="paragraph">
                  <wp:posOffset>175260</wp:posOffset>
                </wp:positionV>
                <wp:extent cx="712381" cy="267970"/>
                <wp:effectExtent l="0" t="0" r="12065" b="177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81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Pr="00260858" w:rsidRDefault="004974FD" w:rsidP="004974FD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13.8pt;width:56.1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" strokecolor="#17365d [2415]">
                <v:textbox>
                  <w:txbxContent>
                    <w:p w:rsidR="004974FD" w:rsidRPr="00260858" w:rsidRDefault="004974FD" w:rsidP="004974FD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57768" wp14:editId="39A2C36C">
                <wp:simplePos x="0" y="0"/>
                <wp:positionH relativeFrom="column">
                  <wp:posOffset>942015</wp:posOffset>
                </wp:positionH>
                <wp:positionV relativeFrom="paragraph">
                  <wp:posOffset>175260</wp:posOffset>
                </wp:positionV>
                <wp:extent cx="2551814" cy="267970"/>
                <wp:effectExtent l="0" t="0" r="20320" b="1778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814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74.15pt;margin-top:13.8pt;width:200.9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" strokecolor="#17365d [2415]">
                <v:textbox>
                  <w:txbxContent>
                    <w:p w:rsidR="004974FD" w:rsidRDefault="004974FD" w:rsidP="004974FD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FDCC7" wp14:editId="2B359044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2902187" cy="267970"/>
                <wp:effectExtent l="0" t="0" r="12700" b="1778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187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77.3pt;margin-top:13.8pt;width:228.5pt;height:21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m4LwIAAFg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  <w:r w:rsidRPr="00305408">
        <w:rPr>
          <w:rFonts w:ascii="Arial" w:hAnsi="Arial" w:cs="Arial"/>
          <w:color w:val="17365D" w:themeColor="text2" w:themeShade="BF"/>
        </w:rPr>
        <w:t>Title*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First Name*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Last Name*</w:t>
      </w:r>
    </w:p>
    <w:p w:rsidR="00995D93" w:rsidRPr="00305408" w:rsidRDefault="00995D93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Position*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C4F9A" wp14:editId="44B6AB0D">
                <wp:simplePos x="0" y="0"/>
                <wp:positionH relativeFrom="margin">
                  <wp:align>right</wp:align>
                </wp:positionH>
                <wp:positionV relativeFrom="paragraph">
                  <wp:posOffset>69171</wp:posOffset>
                </wp:positionV>
                <wp:extent cx="6527652" cy="356870"/>
                <wp:effectExtent l="0" t="0" r="26035" b="2413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462.8pt;margin-top:5.45pt;width:514pt;height:28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proofErr w:type="spellStart"/>
      <w:r w:rsidRPr="00305408">
        <w:rPr>
          <w:rFonts w:ascii="Arial" w:hAnsi="Arial" w:cs="Arial"/>
          <w:color w:val="17365D" w:themeColor="text2" w:themeShade="BF"/>
        </w:rPr>
        <w:t>Organisation</w:t>
      </w:r>
      <w:proofErr w:type="spellEnd"/>
      <w:r w:rsidRPr="00305408">
        <w:rPr>
          <w:rFonts w:ascii="Arial" w:hAnsi="Arial" w:cs="Arial"/>
          <w:color w:val="17365D" w:themeColor="text2" w:themeShade="BF"/>
        </w:rPr>
        <w:t xml:space="preserve"> Name*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CDEFA" wp14:editId="0492DAB7">
                <wp:simplePos x="0" y="0"/>
                <wp:positionH relativeFrom="margin">
                  <wp:align>right</wp:align>
                </wp:positionH>
                <wp:positionV relativeFrom="paragraph">
                  <wp:posOffset>58139</wp:posOffset>
                </wp:positionV>
                <wp:extent cx="6516532" cy="300990"/>
                <wp:effectExtent l="0" t="0" r="17780" b="2286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61.9pt;margin-top:4.6pt;width:513.1pt;height:23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Number of Teams*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D534F" wp14:editId="15D1B35A">
                <wp:simplePos x="0" y="0"/>
                <wp:positionH relativeFrom="margin">
                  <wp:align>right</wp:align>
                </wp:positionH>
                <wp:positionV relativeFrom="paragraph">
                  <wp:posOffset>58376</wp:posOffset>
                </wp:positionV>
                <wp:extent cx="6516532" cy="300990"/>
                <wp:effectExtent l="0" t="0" r="17780" b="2286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61.9pt;margin-top:4.6pt;width:513.1pt;height:23.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vULQIAAFg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Address 1*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A3945" wp14:editId="56D3E109">
                <wp:simplePos x="0" y="0"/>
                <wp:positionH relativeFrom="margin">
                  <wp:align>right</wp:align>
                </wp:positionH>
                <wp:positionV relativeFrom="paragraph">
                  <wp:posOffset>36712</wp:posOffset>
                </wp:positionV>
                <wp:extent cx="6527652" cy="356870"/>
                <wp:effectExtent l="0" t="0" r="26035" b="2413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62.8pt;margin-top:2.9pt;width:514pt;height:28.1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Address 2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CEF5D" wp14:editId="03277524">
                <wp:simplePos x="0" y="0"/>
                <wp:positionH relativeFrom="margin">
                  <wp:align>right</wp:align>
                </wp:positionH>
                <wp:positionV relativeFrom="paragraph">
                  <wp:posOffset>68846</wp:posOffset>
                </wp:positionV>
                <wp:extent cx="6516532" cy="334645"/>
                <wp:effectExtent l="0" t="0" r="17780" b="2730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461.9pt;margin-top:5.4pt;width:513.1pt;height:26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Town*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County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59BF4" wp14:editId="06FCAA20">
                <wp:simplePos x="0" y="0"/>
                <wp:positionH relativeFrom="column">
                  <wp:posOffset>38247</wp:posOffset>
                </wp:positionH>
                <wp:positionV relativeFrom="paragraph">
                  <wp:posOffset>47182</wp:posOffset>
                </wp:positionV>
                <wp:extent cx="2955851" cy="278765"/>
                <wp:effectExtent l="0" t="0" r="16510" b="260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3pt;margin-top:3.7pt;width:232.75pt;height: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">
                <v:textbox>
                  <w:txbxContent>
                    <w:p w:rsidR="004974FD" w:rsidRDefault="004974FD" w:rsidP="004974FD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746DF" wp14:editId="6606AA28">
                <wp:simplePos x="0" y="0"/>
                <wp:positionH relativeFrom="margin">
                  <wp:posOffset>3238648</wp:posOffset>
                </wp:positionH>
                <wp:positionV relativeFrom="paragraph">
                  <wp:posOffset>47182</wp:posOffset>
                </wp:positionV>
                <wp:extent cx="3326100" cy="278765"/>
                <wp:effectExtent l="0" t="0" r="27305" b="2603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0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255pt;margin-top:3.7pt;width:261.9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Postcode*</w:t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</w:r>
      <w:r w:rsidRPr="00305408">
        <w:rPr>
          <w:rFonts w:ascii="Arial" w:hAnsi="Arial" w:cs="Arial"/>
          <w:color w:val="17365D" w:themeColor="text2" w:themeShade="BF"/>
        </w:rPr>
        <w:tab/>
        <w:t>Contact Telephone No*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CC53E" wp14:editId="4247BA15">
                <wp:simplePos x="0" y="0"/>
                <wp:positionH relativeFrom="column">
                  <wp:posOffset>38248</wp:posOffset>
                </wp:positionH>
                <wp:positionV relativeFrom="paragraph">
                  <wp:posOffset>26153</wp:posOffset>
                </wp:positionV>
                <wp:extent cx="2955290" cy="289560"/>
                <wp:effectExtent l="0" t="0" r="16510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3pt;margin-top:2.05pt;width:232.7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">
                <v:textbox>
                  <w:txbxContent>
                    <w:p w:rsidR="004974FD" w:rsidRDefault="004974FD" w:rsidP="004974FD"/>
                  </w:txbxContent>
                </v:textbox>
              </v:shape>
            </w:pict>
          </mc:Fallback>
        </mc:AlternateContent>
      </w: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BA9A4F" wp14:editId="15BEAB02">
                <wp:simplePos x="0" y="0"/>
                <wp:positionH relativeFrom="margin">
                  <wp:posOffset>3259913</wp:posOffset>
                </wp:positionH>
                <wp:positionV relativeFrom="paragraph">
                  <wp:posOffset>26153</wp:posOffset>
                </wp:positionV>
                <wp:extent cx="3305928" cy="289560"/>
                <wp:effectExtent l="0" t="0" r="27940" b="152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928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256.7pt;margin-top:2.05pt;width:260.3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ZsLgIAAFo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color w:val="17365D" w:themeColor="text2" w:themeShade="BF"/>
        </w:rPr>
        <w:t>Direct Email Address*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B32B31" wp14:editId="4A8CCADF">
                <wp:simplePos x="0" y="0"/>
                <wp:positionH relativeFrom="margin">
                  <wp:align>right</wp:align>
                </wp:positionH>
                <wp:positionV relativeFrom="paragraph">
                  <wp:posOffset>58287</wp:posOffset>
                </wp:positionV>
                <wp:extent cx="6527652" cy="311785"/>
                <wp:effectExtent l="0" t="0" r="26035" b="1206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652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462.8pt;margin-top:4.6pt;width:514pt;height:24.5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">
                <v:textbox>
                  <w:txbxContent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</w:p>
    <w:p w:rsidR="004974FD" w:rsidRPr="00305408" w:rsidRDefault="00305408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noProof/>
          <w:color w:val="1F497D" w:themeColor="text2"/>
          <w:sz w:val="40"/>
          <w:szCs w:val="56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650BCD33" wp14:editId="10CC016A">
            <wp:simplePos x="0" y="0"/>
            <wp:positionH relativeFrom="margin">
              <wp:posOffset>-577850</wp:posOffset>
            </wp:positionH>
            <wp:positionV relativeFrom="margin">
              <wp:posOffset>8740775</wp:posOffset>
            </wp:positionV>
            <wp:extent cx="7783830" cy="363855"/>
            <wp:effectExtent l="0" t="0" r="7620" b="0"/>
            <wp:wrapSquare wrapText="bothSides"/>
            <wp:docPr id="2" name="Picture 2" descr="C:\Users\anniepearl\Documents\Images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iepearl\Documents\Images\IMG_7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93"/>
                    <a:stretch/>
                  </pic:blipFill>
                  <pic:spPr bwMode="auto">
                    <a:xfrm>
                      <a:off x="0" y="0"/>
                      <a:ext cx="778383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4FD" w:rsidRPr="00305408">
        <w:rPr>
          <w:rFonts w:ascii="Arial" w:hAnsi="Arial" w:cs="Arial"/>
          <w:color w:val="17365D" w:themeColor="text2" w:themeShade="BF"/>
        </w:rPr>
        <w:t>Name of Team(s) Entering</w:t>
      </w:r>
    </w:p>
    <w:p w:rsidR="004974FD" w:rsidRPr="00305408" w:rsidRDefault="004974FD" w:rsidP="004974FD">
      <w:pPr>
        <w:rPr>
          <w:rFonts w:ascii="Arial" w:hAnsi="Arial" w:cs="Arial"/>
          <w:color w:val="17365D" w:themeColor="text2" w:themeShade="BF"/>
        </w:rPr>
      </w:pPr>
      <w:r w:rsidRPr="00305408">
        <w:rPr>
          <w:rFonts w:ascii="Arial" w:hAnsi="Arial" w:cs="Arial"/>
          <w:noProof/>
          <w:color w:val="17365D" w:themeColor="text2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4DCAE8" wp14:editId="6A6E1566">
                <wp:simplePos x="0" y="0"/>
                <wp:positionH relativeFrom="margin">
                  <wp:align>right</wp:align>
                </wp:positionH>
                <wp:positionV relativeFrom="paragraph">
                  <wp:posOffset>121684</wp:posOffset>
                </wp:positionV>
                <wp:extent cx="6516532" cy="1057275"/>
                <wp:effectExtent l="0" t="0" r="17780" b="2857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532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FD" w:rsidRDefault="004974FD" w:rsidP="004974FD"/>
                          <w:p w:rsidR="004974FD" w:rsidRDefault="004974FD" w:rsidP="004974FD"/>
                          <w:p w:rsidR="004974FD" w:rsidRDefault="004974FD" w:rsidP="00497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461.9pt;margin-top:9.6pt;width:513.1pt;height:8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">
                <v:textbox>
                  <w:txbxContent>
                    <w:p w:rsidR="004974FD" w:rsidRDefault="004974FD" w:rsidP="004974FD"/>
                    <w:p w:rsidR="004974FD" w:rsidRDefault="004974FD" w:rsidP="004974FD"/>
                    <w:p w:rsidR="004974FD" w:rsidRDefault="004974FD" w:rsidP="004974FD"/>
                  </w:txbxContent>
                </v:textbox>
                <w10:wrap anchorx="margin"/>
              </v:shape>
            </w:pict>
          </mc:Fallback>
        </mc:AlternateContent>
      </w:r>
    </w:p>
    <w:p w:rsidR="00040C76" w:rsidRPr="00305408" w:rsidRDefault="00040C76" w:rsidP="00040C76">
      <w:pPr>
        <w:rPr>
          <w:rFonts w:ascii="Arial" w:hAnsi="Arial" w:cs="Arial"/>
          <w:color w:val="17365D" w:themeColor="text2" w:themeShade="BF"/>
        </w:rPr>
      </w:pPr>
    </w:p>
    <w:sectPr w:rsidR="00040C76" w:rsidRPr="00305408" w:rsidSect="0014132F">
      <w:headerReference w:type="default" r:id="rId11"/>
      <w:footerReference w:type="even" r:id="rId12"/>
      <w:footerReference w:type="default" r:id="rId13"/>
      <w:pgSz w:w="11900" w:h="16840"/>
      <w:pgMar w:top="2501" w:right="824" w:bottom="1440" w:left="7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4AD" w:rsidRDefault="004454AD" w:rsidP="00CB2460">
      <w:r>
        <w:separator/>
      </w:r>
    </w:p>
  </w:endnote>
  <w:endnote w:type="continuationSeparator" w:id="0">
    <w:p w:rsidR="004454AD" w:rsidRDefault="004454AD" w:rsidP="00CB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2F" w:rsidRDefault="00424152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13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14132F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08" w:rsidRDefault="00305408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305408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305408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</w:p>
  <w:p w:rsidR="00305408" w:rsidRDefault="00305408" w:rsidP="00305408">
    <w:pPr>
      <w:rPr>
        <w:rFonts w:ascii="Arial" w:hAnsi="Arial" w:cs="Arial"/>
        <w:b/>
        <w:color w:val="17365D" w:themeColor="text2" w:themeShade="BF"/>
        <w:lang w:val="en-GB" w:eastAsia="x-none" w:bidi="x-none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B6AF8C" wp14:editId="1D793C2B">
              <wp:simplePos x="0" y="0"/>
              <wp:positionH relativeFrom="page">
                <wp:posOffset>447040</wp:posOffset>
              </wp:positionH>
              <wp:positionV relativeFrom="paragraph">
                <wp:posOffset>31115</wp:posOffset>
              </wp:positionV>
              <wp:extent cx="6562090" cy="440901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2090" cy="4409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5408" w:rsidRPr="00305408" w:rsidRDefault="00305408" w:rsidP="00305408">
                          <w:pPr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</w:pPr>
                          <w:r w:rsidRPr="0030540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>Please send</w:t>
                          </w:r>
                          <w:r w:rsidR="00D1349F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 xml:space="preserve"> the</w:t>
                          </w:r>
                          <w:r w:rsidRPr="00305408"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32"/>
                              <w:lang w:val="en-GB" w:eastAsia="x-none" w:bidi="x-none"/>
                            </w:rPr>
                            <w:t xml:space="preserve"> completed form to hrrecruitment@sytner.co.uk</w:t>
                          </w:r>
                        </w:p>
                        <w:p w:rsidR="0014132F" w:rsidRPr="0075748D" w:rsidRDefault="0014132F" w:rsidP="00305408">
                          <w:pPr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35.2pt;margin-top:2.45pt;width:516.7pt;height:34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" filled="f" stroked="f">
              <v:path arrowok="t"/>
              <v:textbox>
                <w:txbxContent>
                  <w:p w:rsidR="00305408" w:rsidRPr="00305408" w:rsidRDefault="00305408" w:rsidP="00305408">
                    <w:pPr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</w:pPr>
                    <w:r w:rsidRPr="00305408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>Please send</w:t>
                    </w:r>
                    <w:r w:rsidR="00D1349F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 xml:space="preserve"> the</w:t>
                    </w:r>
                    <w:r w:rsidRPr="00305408">
                      <w:rPr>
                        <w:rFonts w:ascii="Arial" w:hAnsi="Arial" w:cs="Arial"/>
                        <w:b/>
                        <w:color w:val="17365D" w:themeColor="text2" w:themeShade="BF"/>
                        <w:sz w:val="32"/>
                        <w:lang w:val="en-GB" w:eastAsia="x-none" w:bidi="x-none"/>
                      </w:rPr>
                      <w:t xml:space="preserve"> completed form to hrrecruitment@sytner.co.uk</w:t>
                    </w:r>
                  </w:p>
                  <w:p w:rsidR="0014132F" w:rsidRPr="0075748D" w:rsidRDefault="0014132F" w:rsidP="00305408">
                    <w:pPr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14132F" w:rsidRDefault="0073159F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="00424152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424152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B1826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424152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87pt;margin-top:-1.9pt;width:135pt;height:1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O9tgIAAMM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" filled="f" stroked="f">
              <v:path arrowok="t"/>
              <v:textbox>
                <w:txbxContent>
                  <w:p w:rsidR="0014132F" w:rsidRPr="001C4B55" w:rsidRDefault="0014132F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="00424152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="00424152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B1826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424152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914400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424152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4132F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TIME \@ "d-MMM-yy" </w:instrTex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B1826">
                            <w:rPr>
                              <w:rFonts w:ascii="Georgia" w:hAnsi="Georgi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1-Dec-17</w: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1in;margin-top:-1.9pt;width:135pt;height:1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pluAIAAMMFAAAOAAAAZHJzL2Uyb0RvYy54bWysVFtP2zAUfp+0/2D5vSQpKYWIFIWiTpMq&#10;QIOJZ9exaUTi49lum27af9+xk5SO7YVpL4nt853bdy6XV21Tk60wtgKV0+QkpkQoDmWlnnP69XEx&#10;Oqf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" filled="f" stroked="f">
              <v:path arrowok="t"/>
              <v:textbox>
                <w:txbxContent>
                  <w:p w:rsidR="0014132F" w:rsidRPr="001C4B55" w:rsidRDefault="00424152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14132F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instrText xml:space="preserve"> TIME \@ "d-MMM-yy" </w:instrTex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B1826">
                      <w:rPr>
                        <w:rFonts w:ascii="Georgia" w:hAnsi="Georgia"/>
                        <w:noProof/>
                        <w:color w:val="FFFFFF" w:themeColor="background1"/>
                        <w:sz w:val="16"/>
                        <w:szCs w:val="16"/>
                      </w:rPr>
                      <w:t>1-Dec-17</w: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0;margin-top:-1.9pt;width:54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kB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3zvpPWUBywkQy0g2g1X5ZY1RWz7p4ZnDxsBNwm7g4/soJ9&#10;RqE7UbIB8/1vco/HgUAtJXuc5Izab1tmBCXVZ4WjMktGIz/64TLCwuLFnGrWpxq1rReAVUlwb2ke&#10;jh7vqv4oDdRPuHRy/yqqmOL4dkZdf1y4dr/g0uIizwMIh10zt1IPmvfz43v2sXliRneN7bCRbqGf&#10;eZa+6e8W68urIN86kGVofs9zy2rHPy6KMD7dUvOb6PQeUK+rd/4L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Di/xkB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14132F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4AD" w:rsidRDefault="004454AD" w:rsidP="00CB2460">
      <w:r>
        <w:separator/>
      </w:r>
    </w:p>
  </w:footnote>
  <w:footnote w:type="continuationSeparator" w:id="0">
    <w:p w:rsidR="004454AD" w:rsidRDefault="004454AD" w:rsidP="00CB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32F" w:rsidRDefault="0014132F" w:rsidP="00260858">
    <w:pPr>
      <w:tabs>
        <w:tab w:val="left" w:pos="4402"/>
      </w:tabs>
      <w:ind w:right="-93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4FD"/>
    <w:rsid w:val="0000310F"/>
    <w:rsid w:val="00040C76"/>
    <w:rsid w:val="001166C0"/>
    <w:rsid w:val="0014132F"/>
    <w:rsid w:val="00187670"/>
    <w:rsid w:val="001C4B55"/>
    <w:rsid w:val="001E364A"/>
    <w:rsid w:val="001F6FB4"/>
    <w:rsid w:val="00224F0B"/>
    <w:rsid w:val="00260858"/>
    <w:rsid w:val="00305408"/>
    <w:rsid w:val="00344277"/>
    <w:rsid w:val="003572CA"/>
    <w:rsid w:val="00395BC1"/>
    <w:rsid w:val="00424152"/>
    <w:rsid w:val="004454AD"/>
    <w:rsid w:val="004974FD"/>
    <w:rsid w:val="004B2325"/>
    <w:rsid w:val="00516AE6"/>
    <w:rsid w:val="0055667D"/>
    <w:rsid w:val="005C6198"/>
    <w:rsid w:val="006101CC"/>
    <w:rsid w:val="006B1826"/>
    <w:rsid w:val="00730685"/>
    <w:rsid w:val="0073159F"/>
    <w:rsid w:val="00740DFF"/>
    <w:rsid w:val="00746D99"/>
    <w:rsid w:val="0075748D"/>
    <w:rsid w:val="007A6AD1"/>
    <w:rsid w:val="008151E5"/>
    <w:rsid w:val="00862E81"/>
    <w:rsid w:val="00900294"/>
    <w:rsid w:val="00935FC7"/>
    <w:rsid w:val="00995D93"/>
    <w:rsid w:val="00A7061A"/>
    <w:rsid w:val="00AF42E4"/>
    <w:rsid w:val="00B25436"/>
    <w:rsid w:val="00B34007"/>
    <w:rsid w:val="00BA1789"/>
    <w:rsid w:val="00BB15E0"/>
    <w:rsid w:val="00BC62FF"/>
    <w:rsid w:val="00BE39C6"/>
    <w:rsid w:val="00CB2460"/>
    <w:rsid w:val="00D1349F"/>
    <w:rsid w:val="00E22A3D"/>
    <w:rsid w:val="00E6222D"/>
    <w:rsid w:val="00EA156D"/>
    <w:rsid w:val="00F43492"/>
    <w:rsid w:val="00F4368A"/>
    <w:rsid w:val="00F95795"/>
    <w:rsid w:val="00F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cid:image001.png@01D36A88.1FAE75E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am%20Briggs\Templates\Word%20Document%20Template%20CORPOR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DE14DC-375C-496D-BD9E-FEFB818E3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Document Template CORPORATE.dotx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IMI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Briggs</dc:creator>
  <cp:lastModifiedBy>Annie Pearl</cp:lastModifiedBy>
  <cp:revision>2</cp:revision>
  <dcterms:created xsi:type="dcterms:W3CDTF">2017-12-01T11:26:00Z</dcterms:created>
  <dcterms:modified xsi:type="dcterms:W3CDTF">2017-12-01T11:26:00Z</dcterms:modified>
</cp:coreProperties>
</file>